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settings.xml" ContentType="application/vnd.openxmlformats-officedocument.wordprocessingml.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before="100" w:beforeAutospacing="1" w:after="100" w:afterAutospacing="1" w:line="560" w:lineRule="exact"/>
        <w:jc w:val="center"/>
        <w:outlineLvl w:val="0"/>
        <w:rPr>
          <w:rFonts w:ascii="方正小标宋_GBK" w:eastAsia="方正小标宋_GBK" w:cs="Times New Roman" w:hAnsi="Times New Roman"/>
          <w:bCs/>
          <w:kern w:val="36"/>
          <w:sz w:val="44"/>
          <w:szCs w:val="44"/>
        </w:rPr>
      </w:pPr>
    </w:p>
    <w:p>
      <w:pPr>
        <w:widowControl/>
        <w:spacing w:before="100" w:beforeAutospacing="1" w:after="100" w:afterAutospacing="1" w:line="560" w:lineRule="exact"/>
        <w:jc w:val="center"/>
        <w:outlineLvl w:val="0"/>
        <w:rPr>
          <w:rFonts w:ascii="方正小标宋_GBK" w:eastAsia="方正小标宋_GBK" w:cs="Times New Roman" w:hAnsi="Times New Roman"/>
          <w:bCs/>
          <w:kern w:val="36"/>
          <w:sz w:val="44"/>
          <w:szCs w:val="44"/>
        </w:rPr>
      </w:pPr>
      <w:r>
        <w:rPr>
          <w:rFonts w:ascii="方正小标宋_GBK" w:eastAsia="方正小标宋_GBK" w:cs="Times New Roman" w:hAnsi="Times New Roman" w:hint="eastAsia"/>
          <w:bCs/>
          <w:kern w:val="36"/>
          <w:sz w:val="44"/>
          <w:szCs w:val="44"/>
        </w:rPr>
        <w:t>乌鲁木齐市本级2019年度一般公共预算</w:t>
      </w:r>
    </w:p>
    <w:p>
      <w:pPr>
        <w:widowControl/>
        <w:spacing w:before="100" w:beforeAutospacing="1" w:after="100" w:afterAutospacing="1" w:line="560" w:lineRule="exact"/>
        <w:jc w:val="center"/>
        <w:outlineLvl w:val="0"/>
        <w:rPr>
          <w:rFonts w:ascii="方正小标宋_GBK" w:eastAsia="方正小标宋_GBK" w:cs="Times New Roman" w:hAnsi="Times New Roman"/>
          <w:bCs/>
          <w:kern w:val="36"/>
          <w:sz w:val="44"/>
          <w:szCs w:val="44"/>
        </w:rPr>
      </w:pPr>
      <w:r>
        <w:rPr>
          <w:rFonts w:ascii="方正小标宋_GBK" w:eastAsia="方正小标宋_GBK" w:cs="Times New Roman" w:hAnsi="Times New Roman" w:hint="eastAsia"/>
          <w:bCs/>
          <w:kern w:val="36"/>
          <w:sz w:val="44"/>
          <w:szCs w:val="44"/>
        </w:rPr>
        <w:t>财政拨款“三公”经费公开说明</w:t>
      </w:r>
    </w:p>
    <w:p>
      <w:pPr>
        <w:ind w:firstLineChars="200" w:firstLine="640"/>
        <w:rPr>
          <w:rFonts w:ascii="方正黑体_GBK" w:eastAsia="方正黑体_GBK"/>
          <w:sz w:val="32"/>
          <w:szCs w:val="32"/>
        </w:rPr>
      </w:pPr>
    </w:p>
    <w:p>
      <w:pPr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一、乌鲁木齐市本级预算单位、人员及车辆基本情况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2019</w:t>
      </w:r>
      <w:r>
        <w:rPr>
          <w:rFonts w:ascii="方正仿宋_GBK" w:eastAsia="方正仿宋_GBK" w:hint="eastAsia"/>
          <w:sz w:val="32"/>
          <w:szCs w:val="32"/>
        </w:rPr>
        <w:t>年度，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乌鲁木齐市本级共69个一级预算部门，财政供养人员共计35,408人。其中：行政编制财政供养人员12,552人，事业编制财政供养人员22,727人，离退休人员129人（其中：离休129人，退休人员纳入社保管理）。公务用车总数6,851辆（其中：副部（省）级及以上领导用车0辆，主要领导干部用车111辆，机要通信用车69辆，应急保障用车84辆，执法执勤用车3,597辆，特种专业技术用车1,084辆，离退休干部用车1辆,其他用车1,905辆）。</w:t>
      </w:r>
    </w:p>
    <w:p>
      <w:pPr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二、乌鲁木齐市本级一般公共预算财政拨款“三公”经费支出总体情况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2019年度，乌鲁木齐市本级一般公共预算财政拨款“三公”经费支出合计3,721.52万元（包括基本支出和项目支出安排的经费），同比减少653.72万元，各部门单位贯彻落实中央、自治区和市委有关落实厉行节约、反对铺张浪费规定，采取措施，降低支出。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其中：因公出国（境）经费56.27万元，同比增长5.88万元，主要是部分部门单位今年有出国考察、培训等安排。公务用车购置及运行费3,527.63万元，同比减少635.88万元（公务用车购置费94.78万元，同比增长39.66万元，主要是配置执法执勤用车费用；公务用车运行维护费3,432.85万元，同比减少675.54万元，主要是加强车辆管理，降低运行成本）。各部门单位严把车辆管控关，严格遵守公务车辆配置标准和管理制度，减少使用高耗油车辆，严禁公车私用。公务接待费137.62万元，同比减少23.72万元（国内接待费137.62万元，同比减少23.72万元，其中：外事接待费0.83万元，同比减少5.03万元，主要是今年部分单位外事接待任务减少；国（境）外接待费0万元），各部门单位严把监督检查关，对接待费严格控制，减少一切不必要的公务接待开支。</w:t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2019年度，乌鲁木齐市本级因公出国（境）9个团组，因公出国（境）12人次；公务用车购置3辆；公务用车保有量3,098辆；国内公务接待782批次，其中：外事接待13批次，国内公务接待7,659人次，其中：外事接待69人次；国（境）外公务接待0批次；国（境）外公务接待0人次。</w:t>
      </w:r>
    </w:p>
    <w:p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>
      <w:pPr>
        <w:ind w:firstLineChars="196" w:firstLine="627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2018-2019年度“三公”经费情况（万元）</w:t>
      </w:r>
    </w:p>
    <w:p>
      <w:pPr>
        <w:rPr>
          <w:rFonts w:ascii="方正仿宋_GBK" w:eastAsia="方正仿宋_GBK"/>
          <w:sz w:val="32"/>
          <w:szCs w:val="32"/>
          <w:highlight w:val="yellow"/>
        </w:rPr>
      </w:pPr>
      <w:r>
        <w:rPr>
          <w:rFonts w:ascii="方正仿宋_GBK" w:eastAsia="方正仿宋_GBK" w:hint="eastAsia"/>
          <w:sz w:val="32"/>
          <w:szCs w:val="32"/>
        </w:rPr>
        <w:drawing>
          <wp:inline distT="0" distB="0" distL="0" distR="0">
            <wp:extent cx="5274310" cy="2819680"/>
            <wp:effectExtent l="0" t="0" r="0" b="0"/>
            <wp:docPr id="1" name="图表 3"/>
            <wp:cNvGraphicFramePr>
              <a:graphicFrameLocks noChangeAspect="0"/>
            </wp:cNvGraphicFramePr>
            <a:graphic>
              <a:graphicData uri="http://schemas.openxmlformats.org/drawingml/2006/chart">
                <c:chart xmlns:c="http://schemas.openxmlformats.org/drawingml/2006/chart" r:id="rId2"/>
              </a:graphicData>
            </a:graphic>
          </wp:inline>
        </w:drawing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sz w:val="32"/>
          <w:szCs w:val="32"/>
        </w:rPr>
        <w:t>2019年度，乌鲁木齐市本级一般公共预算财政拨款“三公”经费支出合计预算数5,096.25万元，预决算差异率26.98%。各部门单位认真贯彻落实中央、自治区和市委厉行节约的各项规定，严格控制和降低行政运行成本，大力压缩“三公”经费支出规模。其中：因公出国（境）经费预算数32.58万元，预决算差异率72.71%；公务用车购置及运行费预算数4,752.11万元，预决算差异率25.77%；（公务用车购置费预算数124.78万元，预决算差异率24.04%；公务用车运行维护费预算数4,627.33万元，预决算差异率25.81%）；公务接待费预算数311.55万元，预决算差异率55.83%。</w:t>
      </w:r>
    </w:p>
    <w:p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>
      <w:pPr>
        <w:ind w:firstLineChars="196" w:firstLine="627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2019年度“三公”经费预决算对比情况（万元）</w:t>
      </w:r>
    </w:p>
    <w:p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drawing>
          <wp:inline distT="0" distB="0" distL="0" distR="0">
            <wp:extent cx="5062537" cy="3476625"/>
            <wp:effectExtent l="0" t="0" r="0" b="0"/>
            <wp:docPr id="2" name="图表 1"/>
            <wp:cNvGraphicFramePr>
              <a:graphicFrameLocks noChangeAspect="0"/>
            </wp:cNvGraphicFramePr>
            <a:graphic>
              <a:graphicData uri="http://schemas.openxmlformats.org/drawingml/2006/chart">
                <c:chart xmlns:c="http://schemas.openxmlformats.org/drawingml/2006/chart" r:id="rId3"/>
              </a:graphicData>
            </a:graphic>
          </wp:inline>
        </w:drawing>
      </w:r>
    </w:p>
    <w:p>
      <w:pPr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三、名词解释</w:t>
      </w:r>
    </w:p>
    <w:p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（一）因公出国（境）费：</w:t>
      </w:r>
      <w:r>
        <w:rPr>
          <w:rFonts w:ascii="方正仿宋_GBK" w:eastAsia="方正仿宋_GBK" w:hint="eastAsia"/>
          <w:sz w:val="32"/>
          <w:szCs w:val="32"/>
        </w:rPr>
        <w:t>反映单位公务出国（境）的国际旅费、国外城市间交通费、住宿费、伙食费、培训费、公杂费等支出。</w:t>
      </w:r>
    </w:p>
    <w:p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（二）公务用车购置及运行维护费：</w:t>
      </w:r>
      <w:r>
        <w:rPr>
          <w:rFonts w:ascii="方正仿宋_GBK" w:eastAsia="方正仿宋_GBK" w:hint="eastAsia"/>
          <w:sz w:val="32"/>
          <w:szCs w:val="32"/>
        </w:rPr>
        <w:t>公务用车购置反映公务用车车辆购置支出（含车辆购置税、牌照费）；公务用车运行维护费反映部门单位按规定保留的公务用车燃料费、维修费、过桥过路费、保险费、安全奖励费用等支出。</w:t>
      </w:r>
    </w:p>
    <w:p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（三）公务接待费用：</w:t>
      </w:r>
      <w:r>
        <w:rPr>
          <w:rFonts w:ascii="方正仿宋_GBK" w:eastAsia="方正仿宋_GBK" w:hint="eastAsia"/>
          <w:sz w:val="32"/>
          <w:szCs w:val="32"/>
        </w:rPr>
        <w:t>反映单位按规定开支的各类公务接待（含外宾接待）费用。</w:t>
      </w:r>
    </w:p>
    <w:p>
      <w:pPr>
        <w:rPr>
          <w:rFonts w:ascii="方正仿宋_GBK" w:eastAsia="方正仿宋_GBK"/>
          <w:sz w:val="32"/>
          <w:szCs w:val="32"/>
        </w:rPr>
      </w:pPr>
    </w:p>
    <w:p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altName w:val="DejaVu San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文泉驿正黑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DejaVu Sans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文泉驿正黑">
    <w:panose1 w:val="02000603000000000000"/>
    <w:charset w:val="86"/>
    <w:family w:val="script"/>
    <w:pitch w:val="variable"/>
    <w:sig w:usb0="900002BF" w:usb1="2BDF7DFB" w:usb2="00000036" w:usb3="00000000" w:csb0="603E000D" w:csb1="D2D7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pPr>
      <w:widowControl/>
      <w:spacing w:before="100" w:beforeAutospacing="1" w:after="100" w:afterAutospacing="1"/>
      <w:jc w:val="left"/>
      <w:outlineLvl w:val="0"/>
    </w:pPr>
    <w:rPr>
      <w:rFonts w:ascii="宋体" w:eastAsia="宋体" w:cs="宋体" w:hAnsi="宋体"/>
      <w:b/>
      <w:bCs/>
      <w:kern w:val="36"/>
      <w:sz w:val="48"/>
      <w:szCs w:val="48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文泉驿正黑" w:eastAsia="黑体" w:hAnsi="文泉驿正黑"/>
      <w:b/>
      <w:bCs/>
      <w:sz w:val="32"/>
      <w:szCs w:val="32"/>
    </w:rPr>
  </w:style>
  <w:style w:type="paragraph" w:styleId="3">
    <w:name w:val="heading 3"/>
    <w:basedOn w:val="0"/>
    <w:pPr>
      <w:widowControl/>
      <w:spacing w:before="100" w:beforeAutospacing="1" w:after="100" w:afterAutospacing="1"/>
      <w:jc w:val="left"/>
      <w:outlineLvl w:val="2"/>
    </w:pPr>
    <w:rPr>
      <w:rFonts w:ascii="宋体" w:eastAsia="宋体" w:cs="宋体" w:hAnsi="宋体"/>
      <w:b/>
      <w:bCs/>
      <w:kern w:val="0"/>
      <w:sz w:val="27"/>
      <w:szCs w:val="27"/>
    </w:rPr>
  </w:style>
  <w:style w:type="character" w:default="1" w:styleId="10">
    <w:name w:val="Default Paragraph Font"/>
  </w:style>
  <w:style w:type="paragraph" w:styleId="15">
    <w:name w:val="Normal (Web)"/>
    <w:basedOn w:val="0"/>
    <w:pPr>
      <w:widowControl/>
      <w:spacing w:before="100" w:beforeAutospacing="1" w:after="100" w:afterAutospacing="1"/>
      <w:jc w:val="left"/>
    </w:pPr>
    <w:rPr>
      <w:rFonts w:ascii="宋体" w:eastAsia="宋体" w:cs="宋体" w:hAnsi="宋体"/>
      <w:kern w:val="0"/>
      <w:sz w:val="24"/>
      <w:szCs w:val="24"/>
    </w:rPr>
  </w:style>
  <w:style w:type="paragraph" w:styleId="16">
    <w:name w:val="Balloon Text"/>
    <w:basedOn w:val="0"/>
    <w:rPr>
      <w:sz w:val="18"/>
      <w:szCs w:val="18"/>
    </w:rPr>
  </w:style>
  <w:style w:type="character" w:styleId="17">
    <w:name w:val="Hyperlink"/>
    <w:basedOn w:val="10"/>
    <w:rPr>
      <w:color w:val="0000FF"/>
      <w:u w:val="single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chart" Target="charts/chart1.xml"/><Relationship Id="rId3" Type="http://schemas.openxmlformats.org/officeDocument/2006/relationships/chart" Target="charts/chart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char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char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2018年</c:v>
          </c:tx>
          <c:spPr>
            <a:solidFill>
              <a:srgbClr val="4F81BD"/>
            </a:solidFill>
            <a:ln>
              <a:noFill/>
            </a:ln>
          </c:spPr>
          <c:invertIfNegative val="0"/>
          <c:dLbls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'Sheet1'!$B$4:$J$5</c:f>
              <c:strCache>
                <c:ptCount val="9"/>
                <c:pt idx="0">
                  <c:v>支出合计</c:v>
                </c:pt>
                <c:pt idx="1">
                  <c:v>1.因公出国(境)费</c:v>
                </c:pt>
                <c:pt idx="2">
                  <c:v>2.公务用车购置及运行维护费</c:v>
                </c:pt>
                <c:pt idx="3">
                  <c:v>（1）公务用车购置费</c:v>
                </c:pt>
                <c:pt idx="4">
                  <c:v>（2）公务用车运行维护费</c:v>
                </c:pt>
                <c:pt idx="5">
                  <c:v>3.公务接待费</c:v>
                </c:pt>
                <c:pt idx="6">
                  <c:v>（1）国内接待费</c:v>
                </c:pt>
                <c:pt idx="7">
                  <c:v>其中：外事接待费</c:v>
                </c:pt>
                <c:pt idx="8">
                  <c:v>（2）国（境）外接待费</c:v>
                </c:pt>
              </c:strCache>
            </c:strRef>
          </c:cat>
          <c:val>
            <c:numRef>
              <c:f>'Sheet1'!$B$6:$J$6</c:f>
              <c:numCache>
                <c:formatCode>#,##0.00_ </c:formatCode>
                <c:ptCount val="9"/>
                <c:pt idx="0">
                  <c:v>4375.24</c:v>
                </c:pt>
                <c:pt idx="1">
                  <c:v>50.39</c:v>
                </c:pt>
                <c:pt idx="2">
                  <c:v>4163.51</c:v>
                </c:pt>
                <c:pt idx="3">
                  <c:v>55.12</c:v>
                </c:pt>
                <c:pt idx="4">
                  <c:v>4108.39</c:v>
                </c:pt>
                <c:pt idx="5">
                  <c:v>161.34</c:v>
                </c:pt>
                <c:pt idx="6">
                  <c:v>161.34</c:v>
                </c:pt>
                <c:pt idx="7">
                  <c:v>5.86</c:v>
                </c:pt>
                <c:pt idx="8">
                  <c:v>0.0</c:v>
                </c:pt>
              </c:numCache>
            </c:numRef>
          </c:val>
        </c:ser>
        <c:ser>
          <c:idx val="1"/>
          <c:order val="1"/>
          <c:tx>
            <c:v>2019年</c:v>
          </c:tx>
          <c:spPr>
            <a:solidFill>
              <a:srgbClr val="C0504D"/>
            </a:solidFill>
            <a:ln>
              <a:noFill/>
            </a:ln>
          </c:spPr>
          <c:invertIfNegative val="0"/>
          <c:dLbls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'Sheet1'!$B$4:$J$5</c:f>
              <c:strCache>
                <c:ptCount val="9"/>
                <c:pt idx="0">
                  <c:v>支出合计</c:v>
                </c:pt>
                <c:pt idx="1">
                  <c:v>1.因公出国(境)费</c:v>
                </c:pt>
                <c:pt idx="2">
                  <c:v>2.公务用车购置及运行维护费</c:v>
                </c:pt>
                <c:pt idx="3">
                  <c:v>（1）公务用车购置费</c:v>
                </c:pt>
                <c:pt idx="4">
                  <c:v>（2）公务用车运行维护费</c:v>
                </c:pt>
                <c:pt idx="5">
                  <c:v>3.公务接待费</c:v>
                </c:pt>
                <c:pt idx="6">
                  <c:v>（1）国内接待费</c:v>
                </c:pt>
                <c:pt idx="7">
                  <c:v>其中：外事接待费</c:v>
                </c:pt>
                <c:pt idx="8">
                  <c:v>（2）国（境）外接待费</c:v>
                </c:pt>
              </c:strCache>
            </c:strRef>
          </c:cat>
          <c:val>
            <c:numRef>
              <c:f>'Sheet1'!$B$7:$J$7</c:f>
              <c:numCache>
                <c:formatCode>#,##0.00_ </c:formatCode>
                <c:ptCount val="9"/>
                <c:pt idx="0">
                  <c:v>3721.52</c:v>
                </c:pt>
                <c:pt idx="1">
                  <c:v>56.27</c:v>
                </c:pt>
                <c:pt idx="2">
                  <c:v>3527.63</c:v>
                </c:pt>
                <c:pt idx="3">
                  <c:v>94.78</c:v>
                </c:pt>
                <c:pt idx="4">
                  <c:v>3432.85</c:v>
                </c:pt>
                <c:pt idx="5">
                  <c:v>137.62</c:v>
                </c:pt>
                <c:pt idx="6">
                  <c:v>137.62</c:v>
                </c:pt>
                <c:pt idx="7">
                  <c:v>0.83</c:v>
                </c:pt>
                <c:pt idx="8">
                  <c:v>0.0</c:v>
                </c:pt>
              </c:numCache>
            </c:numRef>
          </c:val>
        </c:ser>
        <c:gapWidth val="15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文泉驿正黑"/>
                <a:ea typeface="文泉驿正黑"/>
                <a:cs typeface="Lucida Sans"/>
              </a:defRPr>
            </a:pPr>
            <a:endParaRPr lang="zh-CN"/>
          </a:p>
        </c:txPr>
        <c:crosses val="autoZero"/>
        <c:auto val="1"/>
        <c:lblOffset val="100"/>
        <c:lblAlgn val="ctr"/>
        <c:noMultiLvlLbl val="0"/>
        <c:crossAx val="1"/>
      </c:catAx>
      <c:valAx>
        <c:axId val="1"/>
        <c:scaling>
          <c:orientation val="minMax"/>
        </c:scaling>
        <c:delete val="0"/>
        <c:axPos val="l"/>
        <c:majorGridlines/>
        <c:numFmt formatCode="#,##0_ " sourceLinked="0"/>
        <c:majorTickMark val="out"/>
        <c:minorTickMark val="none"/>
        <c:tickLblPos val="nextTo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文泉驿正黑"/>
                <a:ea typeface="文泉驿正黑"/>
                <a:cs typeface="Lucida Sans"/>
              </a:defRPr>
            </a:pPr>
            <a:endParaRPr lang="zh-CN"/>
          </a:p>
        </c:txPr>
        <c:crossesAt val="1.0"/>
        <c:crossBetween val="between"/>
        <c:crossAx val="0"/>
      </c:valAx>
      <c:spPr>
        <a:solidFill>
          <a:srgbClr val="FFFFFF"/>
        </a:solidFill>
      </c:spPr>
    </c:plotArea>
    <c:legend>
      <c:legendPos val="r"/>
      <c:layout/>
      <c:overlay val="0"/>
      <c:spPr>
        <a:noFill/>
        <a:ln>
          <a:noFill/>
        </a:ln>
      </c:spPr>
      <c:txPr>
        <a:bodyPr/>
        <a:lstStyle/>
        <a:p>
          <a:pPr>
            <a:defRPr sz="1000" b="0" i="0" u="none" strike="noStrike" baseline="0">
              <a:solidFill>
                <a:srgbClr val="000000"/>
              </a:solidFill>
              <a:latin typeface="文泉驿正黑"/>
              <a:ea typeface="文泉驿正黑"/>
              <a:cs typeface="Lucida Sans"/>
            </a:defRPr>
          </a:pPr>
          <a:endParaRPr lang="zh-CN"/>
        </a:p>
      </c:txPr>
    </c:legend>
    <c:plotVisOnly val="1"/>
    <c:dispBlanksAs val="gap"/>
    <c:showDLblsOverMax val="0"/>
  </c:chart>
  <c:spPr/>
  <c:txPr>
    <a:bodyPr/>
    <a:lstStyle/>
    <a:p>
      <a:pPr>
        <a:defRPr sz="1000" b="0" i="0" u="none" strike="noStrike" baseline="0">
          <a:solidFill>
            <a:srgbClr val="000000"/>
          </a:solidFill>
          <a:latin typeface="文泉驿正黑"/>
          <a:ea typeface="文泉驿正黑"/>
          <a:cs typeface="Lucida Sans"/>
        </a:defRPr>
      </a:pPr>
      <a:endParaRPr lang="zh-CN"/>
    </a:p>
  </c:txPr>
  <c:printSettings>
    <c:headerFooter/>
    <c:pageMargins b="0.75" l="0.7" r="0.7" t="0.75" header="0.3" footer="0.3"/>
    <c:pageSetup/>
  </c:printSettings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预算数</c:v>
          </c:tx>
          <c:spPr>
            <a:solidFill>
              <a:srgbClr val="4F81BD"/>
            </a:solidFill>
            <a:ln>
              <a:noFill/>
            </a:ln>
          </c:spPr>
          <c:invertIfNegative val="0"/>
          <c:dLbls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'Sheet1 (2)'!$B$13:$G$14</c:f>
              <c:strCache>
                <c:ptCount val="6"/>
                <c:pt idx="0">
                  <c:v>支出合计</c:v>
                </c:pt>
                <c:pt idx="1">
                  <c:v>1.因公出国(境)费</c:v>
                </c:pt>
                <c:pt idx="2">
                  <c:v>2.公务用车购置及运行维护费</c:v>
                </c:pt>
                <c:pt idx="3">
                  <c:v>（1）公务用车购置费</c:v>
                </c:pt>
                <c:pt idx="4">
                  <c:v>（2）公务用车运行维护费</c:v>
                </c:pt>
                <c:pt idx="5">
                  <c:v>3.公务接待费</c:v>
                </c:pt>
              </c:strCache>
            </c:strRef>
          </c:cat>
          <c:val>
            <c:numRef>
              <c:f>'Sheet1 (2)'!$B$15:$G$15</c:f>
              <c:numCache>
                <c:formatCode>#,##0.00_ </c:formatCode>
                <c:ptCount val="6"/>
                <c:pt idx="0">
                  <c:v>5096.24</c:v>
                </c:pt>
                <c:pt idx="1">
                  <c:v>32.58</c:v>
                </c:pt>
                <c:pt idx="2">
                  <c:v>4752.11</c:v>
                </c:pt>
                <c:pt idx="3">
                  <c:v>124.78</c:v>
                </c:pt>
                <c:pt idx="4">
                  <c:v>4627.33</c:v>
                </c:pt>
                <c:pt idx="5">
                  <c:v>311.55</c:v>
                </c:pt>
              </c:numCache>
            </c:numRef>
          </c:val>
        </c:ser>
        <c:ser>
          <c:idx val="1"/>
          <c:order val="1"/>
          <c:tx>
            <c:v>决算数</c:v>
          </c:tx>
          <c:spPr>
            <a:solidFill>
              <a:srgbClr val="C0504D"/>
            </a:solidFill>
            <a:ln>
              <a:noFill/>
            </a:ln>
          </c:spPr>
          <c:invertIfNegative val="0"/>
          <c:dLbls>
            <c:showLegendKey val="0"/>
            <c:showVal val="0"/>
            <c:showCatName val="0"/>
            <c:showSerName val="0"/>
            <c:showPercent val="0"/>
            <c:showBubbleSize val="0"/>
            <c:showLeaderLines val="0"/>
          </c:dLbls>
          <c:cat>
            <c:strRef>
              <c:f>'Sheet1 (2)'!$B$13:$G$14</c:f>
              <c:strCache>
                <c:ptCount val="6"/>
                <c:pt idx="0">
                  <c:v>支出合计</c:v>
                </c:pt>
                <c:pt idx="1">
                  <c:v>1.因公出国(境)费</c:v>
                </c:pt>
                <c:pt idx="2">
                  <c:v>2.公务用车购置及运行维护费</c:v>
                </c:pt>
                <c:pt idx="3">
                  <c:v>（1）公务用车购置费</c:v>
                </c:pt>
                <c:pt idx="4">
                  <c:v>（2）公务用车运行维护费</c:v>
                </c:pt>
                <c:pt idx="5">
                  <c:v>3.公务接待费</c:v>
                </c:pt>
              </c:strCache>
            </c:strRef>
          </c:cat>
          <c:val>
            <c:numRef>
              <c:f>'Sheet1 (2)'!$B$16:$G$16</c:f>
              <c:numCache>
                <c:formatCode>#,##0.00_ </c:formatCode>
                <c:ptCount val="6"/>
                <c:pt idx="0">
                  <c:v>3721.52</c:v>
                </c:pt>
                <c:pt idx="1">
                  <c:v>56.27</c:v>
                </c:pt>
                <c:pt idx="2">
                  <c:v>3527.63</c:v>
                </c:pt>
                <c:pt idx="3">
                  <c:v>94.78</c:v>
                </c:pt>
                <c:pt idx="4">
                  <c:v>3432.85</c:v>
                </c:pt>
                <c:pt idx="5">
                  <c:v>137.62</c:v>
                </c:pt>
              </c:numCache>
            </c:numRef>
          </c:val>
        </c:ser>
        <c:gapWidth val="15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文泉驿正黑"/>
                <a:ea typeface="文泉驿正黑"/>
                <a:cs typeface="Lucida Sans"/>
              </a:defRPr>
            </a:pPr>
            <a:endParaRPr lang="zh-CN"/>
          </a:p>
        </c:txPr>
        <c:crosses val="autoZero"/>
        <c:auto val="1"/>
        <c:lblOffset val="100"/>
        <c:lblAlgn val="ctr"/>
        <c:noMultiLvlLbl val="0"/>
        <c:crossAx val="1"/>
      </c:catAx>
      <c:valAx>
        <c:axId val="1"/>
        <c:scaling>
          <c:orientation val="minMax"/>
        </c:scaling>
        <c:delete val="0"/>
        <c:axPos val="l"/>
        <c:majorGridlines/>
        <c:numFmt formatCode="#,##0_ " sourceLinked="0"/>
        <c:majorTickMark val="out"/>
        <c:minorTickMark val="none"/>
        <c:tickLblPos val="nextTo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文泉驿正黑"/>
                <a:ea typeface="文泉驿正黑"/>
                <a:cs typeface="Lucida Sans"/>
              </a:defRPr>
            </a:pPr>
            <a:endParaRPr lang="zh-CN"/>
          </a:p>
        </c:txPr>
        <c:crossesAt val="1.0"/>
        <c:crossBetween val="between"/>
        <c:crossAx val="0"/>
      </c:valAx>
      <c:spPr>
        <a:solidFill>
          <a:srgbClr val="FFFFFF"/>
        </a:solidFill>
      </c:spPr>
    </c:plotArea>
    <c:legend>
      <c:legendPos val="r"/>
      <c:layout/>
      <c:overlay val="0"/>
      <c:spPr>
        <a:noFill/>
        <a:ln>
          <a:noFill/>
        </a:ln>
      </c:spPr>
      <c:txPr>
        <a:bodyPr/>
        <a:lstStyle/>
        <a:p>
          <a:pPr>
            <a:defRPr sz="1000" b="0" i="0" u="none" strike="noStrike" baseline="0">
              <a:solidFill>
                <a:srgbClr val="000000"/>
              </a:solidFill>
              <a:latin typeface="文泉驿正黑"/>
              <a:ea typeface="文泉驿正黑"/>
              <a:cs typeface="Lucida Sans"/>
            </a:defRPr>
          </a:pPr>
          <a:endParaRPr lang="zh-CN"/>
        </a:p>
      </c:txPr>
    </c:legend>
    <c:plotVisOnly val="1"/>
    <c:dispBlanksAs val="gap"/>
    <c:showDLblsOverMax val="0"/>
  </c:chart>
  <c:spPr/>
  <c:txPr>
    <a:bodyPr/>
    <a:lstStyle/>
    <a:p>
      <a:pPr>
        <a:defRPr sz="1000" b="0" i="0" u="none" strike="noStrike" baseline="0">
          <a:solidFill>
            <a:srgbClr val="000000"/>
          </a:solidFill>
          <a:latin typeface="文泉驿正黑"/>
          <a:ea typeface="文泉驿正黑"/>
          <a:cs typeface="Lucida Sans"/>
        </a:defRPr>
      </a:pPr>
      <a:endParaRPr lang="zh-CN"/>
    </a:p>
  </c:txPr>
  <c:printSettings>
    <c:headerFooter/>
    <c:pageMargins b="0.75" l="0.7" r="0.7" t="0.75" header="0.3" footer="0.3"/>
    <c:pageSetup/>
  </c:printSettings>
  <c:externalData r:id="rId1">
    <c:autoUpdate val="0"/>
  </c:externalData>
</c:chartSpac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0A4D9E9B-F015-4C57-AB77-EE638C57BB43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508</TotalTime>
  <Application>Yozo_Office27021597764231179</Application>
  <Pages>5</Pages>
  <Words>0</Words>
  <Characters>1139</Characters>
  <Lines>0</Lines>
  <Paragraphs>29</Paragraphs>
  <CharactersWithSpaces>1519</CharactersWithSpaces>
  <Company>微软中国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微软系统</dc:creator>
  <cp:lastModifiedBy>user</cp:lastModifiedBy>
  <cp:revision>70</cp:revision>
  <dcterms:created xsi:type="dcterms:W3CDTF">2019-08-15T12:48:00Z</dcterms:created>
  <dcterms:modified xsi:type="dcterms:W3CDTF">2025-05-27T05:33:01Z</dcterms:modified>
</cp:coreProperties>
</file>